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704"/>
        <w:gridCol w:w="5675"/>
        <w:gridCol w:w="2410"/>
        <w:gridCol w:w="6379"/>
      </w:tblGrid>
      <w:tr w:rsidR="005A07CF" w:rsidTr="002643B3">
        <w:tc>
          <w:tcPr>
            <w:tcW w:w="15168" w:type="dxa"/>
            <w:gridSpan w:val="4"/>
          </w:tcPr>
          <w:p w:rsidR="005A07CF" w:rsidRDefault="005A07CF" w:rsidP="005A07CF">
            <w:pPr>
              <w:jc w:val="center"/>
            </w:pPr>
            <w:r w:rsidRPr="005A07CF">
              <w:t>Graduated Approach to Behaviour</w:t>
            </w:r>
          </w:p>
        </w:tc>
      </w:tr>
      <w:tr w:rsidR="002643B3" w:rsidTr="002643B3">
        <w:tc>
          <w:tcPr>
            <w:tcW w:w="704" w:type="dxa"/>
          </w:tcPr>
          <w:p w:rsidR="005A07CF" w:rsidRDefault="005A07CF">
            <w:r>
              <w:t>Level</w:t>
            </w:r>
          </w:p>
        </w:tc>
        <w:tc>
          <w:tcPr>
            <w:tcW w:w="5675" w:type="dxa"/>
          </w:tcPr>
          <w:p w:rsidR="005A07CF" w:rsidRDefault="005A07CF">
            <w:r w:rsidRPr="005A07CF">
              <w:t>Examples of behaviour</w:t>
            </w:r>
          </w:p>
        </w:tc>
        <w:tc>
          <w:tcPr>
            <w:tcW w:w="2410" w:type="dxa"/>
          </w:tcPr>
          <w:p w:rsidR="005A07CF" w:rsidRDefault="005A07CF">
            <w:r w:rsidRPr="005A07CF">
              <w:t>Possible Consequences</w:t>
            </w:r>
          </w:p>
        </w:tc>
        <w:tc>
          <w:tcPr>
            <w:tcW w:w="6379" w:type="dxa"/>
          </w:tcPr>
          <w:p w:rsidR="005A07CF" w:rsidRDefault="005A07CF">
            <w:r w:rsidRPr="005A07CF">
              <w:t>Next steps for staff</w:t>
            </w:r>
          </w:p>
        </w:tc>
      </w:tr>
      <w:tr w:rsidR="002643B3" w:rsidTr="002643B3">
        <w:tc>
          <w:tcPr>
            <w:tcW w:w="704" w:type="dxa"/>
          </w:tcPr>
          <w:p w:rsidR="005A07CF" w:rsidRDefault="005A07CF">
            <w:r>
              <w:t>1</w:t>
            </w:r>
          </w:p>
        </w:tc>
        <w:tc>
          <w:tcPr>
            <w:tcW w:w="5675" w:type="dxa"/>
          </w:tcPr>
          <w:p w:rsidR="005A07CF" w:rsidRDefault="005A07CF" w:rsidP="005A07CF">
            <w:r>
              <w:t>Swinging on chair</w:t>
            </w:r>
          </w:p>
          <w:p w:rsidR="005A07CF" w:rsidRDefault="005A07CF" w:rsidP="005A07CF">
            <w:r>
              <w:t>Interrupting/calling out</w:t>
            </w:r>
          </w:p>
          <w:p w:rsidR="005A07CF" w:rsidRDefault="005A07CF" w:rsidP="005A07CF">
            <w:r>
              <w:t>Not being on task</w:t>
            </w:r>
          </w:p>
          <w:p w:rsidR="005A07CF" w:rsidRDefault="005A07CF" w:rsidP="005A07CF">
            <w:r>
              <w:t>Not following instructions</w:t>
            </w:r>
          </w:p>
          <w:p w:rsidR="005A07CF" w:rsidRDefault="005A07CF" w:rsidP="005A07CF">
            <w:r>
              <w:t>Pushing in line</w:t>
            </w:r>
          </w:p>
          <w:p w:rsidR="005A07CF" w:rsidRDefault="005A07CF" w:rsidP="005A07CF">
            <w:r>
              <w:t>Rough play at playtime/lunchtime</w:t>
            </w:r>
          </w:p>
        </w:tc>
        <w:tc>
          <w:tcPr>
            <w:tcW w:w="2410" w:type="dxa"/>
          </w:tcPr>
          <w:p w:rsidR="005A07CF" w:rsidRDefault="005A07CF" w:rsidP="005A07CF">
            <w:r>
              <w:t>Quiet reminder</w:t>
            </w:r>
          </w:p>
          <w:p w:rsidR="005A07CF" w:rsidRDefault="005A07CF" w:rsidP="005A07CF">
            <w:r>
              <w:t>Verbal warnings</w:t>
            </w:r>
          </w:p>
          <w:p w:rsidR="005A07CF" w:rsidRDefault="005A07CF" w:rsidP="005A07CF">
            <w:r>
              <w:t>Non-verbal signals</w:t>
            </w:r>
          </w:p>
        </w:tc>
        <w:tc>
          <w:tcPr>
            <w:tcW w:w="6379" w:type="dxa"/>
          </w:tcPr>
          <w:p w:rsidR="005A07CF" w:rsidRDefault="005A07CF" w:rsidP="005A07CF">
            <w:r>
              <w:t>Class teacher to respond to all stage 1 behaviours.</w:t>
            </w:r>
          </w:p>
          <w:p w:rsidR="005A07CF" w:rsidRDefault="005A07CF" w:rsidP="005A07CF">
            <w:r>
              <w:t>In class behaviour system to be used to support with stage 1</w:t>
            </w:r>
          </w:p>
          <w:p w:rsidR="005A07CF" w:rsidRDefault="005A07CF" w:rsidP="005A07CF">
            <w:r>
              <w:t>behaviours.</w:t>
            </w:r>
          </w:p>
          <w:p w:rsidR="005A07CF" w:rsidRDefault="005A07CF" w:rsidP="005A07CF">
            <w:r>
              <w:t>Class teacher to reflect on what else can be put in place to avoid this</w:t>
            </w:r>
          </w:p>
          <w:p w:rsidR="005A07CF" w:rsidRDefault="005A07CF" w:rsidP="005A07CF">
            <w:r>
              <w:t>happening in the future.</w:t>
            </w:r>
          </w:p>
          <w:p w:rsidR="005A07CF" w:rsidRDefault="005A07CF" w:rsidP="005A07CF">
            <w:r>
              <w:t>Often praising good behaviour so it has a positive effect on those</w:t>
            </w:r>
          </w:p>
          <w:p w:rsidR="005A07CF" w:rsidRDefault="005A07CF" w:rsidP="005A07CF">
            <w:r>
              <w:t>misbehaving.</w:t>
            </w:r>
          </w:p>
        </w:tc>
      </w:tr>
      <w:tr w:rsidR="002643B3" w:rsidTr="002643B3">
        <w:tc>
          <w:tcPr>
            <w:tcW w:w="704" w:type="dxa"/>
          </w:tcPr>
          <w:p w:rsidR="005A07CF" w:rsidRDefault="005A07CF">
            <w:r>
              <w:t>2</w:t>
            </w:r>
          </w:p>
        </w:tc>
        <w:tc>
          <w:tcPr>
            <w:tcW w:w="5675" w:type="dxa"/>
          </w:tcPr>
          <w:p w:rsidR="005A07CF" w:rsidRDefault="005A07CF" w:rsidP="005A07CF">
            <w:r>
              <w:t>Persistent stage 1 behaviour</w:t>
            </w:r>
          </w:p>
          <w:p w:rsidR="005A07CF" w:rsidRDefault="005A07CF" w:rsidP="005A07CF">
            <w:r>
              <w:t>Rudeness</w:t>
            </w:r>
          </w:p>
          <w:p w:rsidR="005A07CF" w:rsidRDefault="005A07CF" w:rsidP="005A07CF">
            <w:r>
              <w:t>Swearing</w:t>
            </w:r>
          </w:p>
          <w:p w:rsidR="005A07CF" w:rsidRDefault="005A07CF" w:rsidP="005A07CF">
            <w:r>
              <w:t>Disrupting the class affecting other pupil’s learning</w:t>
            </w:r>
          </w:p>
          <w:p w:rsidR="005A07CF" w:rsidRDefault="005A07CF" w:rsidP="005A07CF">
            <w:r>
              <w:t>Inappropriate remarks to other pupils</w:t>
            </w:r>
          </w:p>
          <w:p w:rsidR="005A07CF" w:rsidRDefault="005A07CF" w:rsidP="005A07CF">
            <w:r>
              <w:t>Minor challenges to authority (refusal to comply)</w:t>
            </w:r>
          </w:p>
          <w:p w:rsidR="005A07CF" w:rsidRDefault="005A07CF" w:rsidP="005A07CF">
            <w:r>
              <w:t>Damaging school’s/pupil’s priority</w:t>
            </w:r>
          </w:p>
          <w:p w:rsidR="005A07CF" w:rsidRDefault="005A07CF" w:rsidP="005A07CF">
            <w:r>
              <w:t>Leaving class without permission</w:t>
            </w:r>
          </w:p>
          <w:p w:rsidR="005A07CF" w:rsidRDefault="005A07CF" w:rsidP="005A07CF">
            <w:r>
              <w:t>Harmful/offensive name calling</w:t>
            </w:r>
          </w:p>
          <w:p w:rsidR="005A07CF" w:rsidRDefault="005A07CF" w:rsidP="005A07CF">
            <w:r>
              <w:t>Continuous rough play at playtime/lunchtime</w:t>
            </w:r>
          </w:p>
          <w:p w:rsidR="005A07CF" w:rsidRDefault="005A07CF" w:rsidP="005A07CF">
            <w:r>
              <w:t>Repeated incidences of playing unkindly at</w:t>
            </w:r>
          </w:p>
          <w:p w:rsidR="005A07CF" w:rsidRDefault="005A07CF" w:rsidP="005A07CF">
            <w:r>
              <w:t>playtime/lunchtime</w:t>
            </w:r>
          </w:p>
          <w:p w:rsidR="005A07CF" w:rsidRDefault="005A07CF" w:rsidP="005A07CF">
            <w:r>
              <w:t>Targeted behaviour towards the same child repeatedly</w:t>
            </w:r>
          </w:p>
        </w:tc>
        <w:tc>
          <w:tcPr>
            <w:tcW w:w="2410" w:type="dxa"/>
          </w:tcPr>
          <w:p w:rsidR="005A07CF" w:rsidRDefault="005A07CF" w:rsidP="005A07CF">
            <w:r>
              <w:t>Missed minutes of playtime either with the</w:t>
            </w:r>
          </w:p>
          <w:p w:rsidR="005A07CF" w:rsidRDefault="005A07CF" w:rsidP="005A07CF">
            <w:r>
              <w:t>class teacher or other staff member.</w:t>
            </w:r>
          </w:p>
          <w:p w:rsidR="005A07CF" w:rsidRDefault="005A07CF" w:rsidP="005A07CF">
            <w:r>
              <w:t>Reflection sheet to be completed.</w:t>
            </w:r>
          </w:p>
          <w:p w:rsidR="005A07CF" w:rsidRDefault="005A07CF" w:rsidP="005A07CF">
            <w:r>
              <w:t>(Maximum of 5 mins)</w:t>
            </w:r>
          </w:p>
        </w:tc>
        <w:tc>
          <w:tcPr>
            <w:tcW w:w="6379" w:type="dxa"/>
          </w:tcPr>
          <w:p w:rsidR="005A07CF" w:rsidRDefault="005A07CF" w:rsidP="005A07CF">
            <w:r>
              <w:t>Class teacher to inform parents of persistent stage 1 behaviour or</w:t>
            </w:r>
          </w:p>
          <w:p w:rsidR="005A07CF" w:rsidRDefault="005A07CF" w:rsidP="005A07CF">
            <w:r>
              <w:t>stage 2 behaviours weekly.</w:t>
            </w:r>
          </w:p>
          <w:p w:rsidR="005A07CF" w:rsidRDefault="005A07CF" w:rsidP="005A07CF">
            <w:r>
              <w:t>Incidents to be recorded My Concern</w:t>
            </w:r>
          </w:p>
          <w:p w:rsidR="005A07CF" w:rsidRDefault="005A07CF" w:rsidP="005A07CF">
            <w:r>
              <w:t>Deputy Head</w:t>
            </w:r>
            <w:r w:rsidR="00DB4F7F">
              <w:t>/EYFS Lead</w:t>
            </w:r>
            <w:r>
              <w:t xml:space="preserve"> to speak to pupil.</w:t>
            </w:r>
          </w:p>
          <w:p w:rsidR="005A07CF" w:rsidRDefault="005A07CF" w:rsidP="005A07CF">
            <w:r>
              <w:t xml:space="preserve">Playtime incidents to be reported to the class </w:t>
            </w:r>
            <w:r w:rsidR="00C21417">
              <w:t>teacher and logged on Insight</w:t>
            </w:r>
            <w:bookmarkStart w:id="0" w:name="_GoBack"/>
            <w:bookmarkEnd w:id="0"/>
            <w:r>
              <w:t>.</w:t>
            </w:r>
          </w:p>
          <w:p w:rsidR="005A07CF" w:rsidRDefault="005A07CF" w:rsidP="005A07CF">
            <w:r>
              <w:t xml:space="preserve">Review provision in place and see if further intervention or resources are needed. </w:t>
            </w:r>
          </w:p>
          <w:p w:rsidR="005A07CF" w:rsidRDefault="005A07CF" w:rsidP="005A07CF">
            <w:r>
              <w:t>Class teachers to support pupils learning and behaviour needs.</w:t>
            </w:r>
          </w:p>
        </w:tc>
      </w:tr>
      <w:tr w:rsidR="002643B3" w:rsidTr="002643B3">
        <w:tc>
          <w:tcPr>
            <w:tcW w:w="704" w:type="dxa"/>
          </w:tcPr>
          <w:p w:rsidR="005A07CF" w:rsidRDefault="005A07CF">
            <w:r>
              <w:t>3</w:t>
            </w:r>
          </w:p>
        </w:tc>
        <w:tc>
          <w:tcPr>
            <w:tcW w:w="5675" w:type="dxa"/>
          </w:tcPr>
          <w:p w:rsidR="005A07CF" w:rsidRDefault="005A07CF" w:rsidP="005A07CF">
            <w:r>
              <w:t>Persistent stage 2 behaviour</w:t>
            </w:r>
          </w:p>
          <w:p w:rsidR="005A07CF" w:rsidRDefault="005A07CF" w:rsidP="005A07CF">
            <w:r>
              <w:t>Throwing objects with intent to harm</w:t>
            </w:r>
          </w:p>
          <w:p w:rsidR="005A07CF" w:rsidRDefault="005A07CF" w:rsidP="005A07CF">
            <w:r>
              <w:t>Harming someone on purpose so they need medical</w:t>
            </w:r>
          </w:p>
          <w:p w:rsidR="005A07CF" w:rsidRDefault="005A07CF" w:rsidP="005A07CF">
            <w:r>
              <w:t>help</w:t>
            </w:r>
          </w:p>
          <w:p w:rsidR="005A07CF" w:rsidRDefault="005A07CF" w:rsidP="005A07CF">
            <w:r>
              <w:t>Continued or more serious challenge to authority</w:t>
            </w:r>
          </w:p>
          <w:p w:rsidR="005A07CF" w:rsidRDefault="005A07CF" w:rsidP="005A07CF">
            <w:r>
              <w:t>Stealing</w:t>
            </w:r>
          </w:p>
          <w:p w:rsidR="005A07CF" w:rsidRDefault="005A07CF" w:rsidP="005A07CF">
            <w:r>
              <w:t>Repeated refusal to do a set task</w:t>
            </w:r>
          </w:p>
          <w:p w:rsidR="005A07CF" w:rsidRDefault="005A07CF" w:rsidP="005A07CF">
            <w:r>
              <w:t>Highly offensive remarks to children</w:t>
            </w:r>
          </w:p>
        </w:tc>
        <w:tc>
          <w:tcPr>
            <w:tcW w:w="2410" w:type="dxa"/>
          </w:tcPr>
          <w:p w:rsidR="005A07CF" w:rsidRDefault="005A07CF" w:rsidP="005A07CF">
            <w:r>
              <w:t>Telephone call to inform parents</w:t>
            </w:r>
          </w:p>
          <w:p w:rsidR="005A07CF" w:rsidRDefault="005A07CF" w:rsidP="005A07CF">
            <w:r>
              <w:t>Reflection sheet completed with class teacher during</w:t>
            </w:r>
          </w:p>
          <w:p w:rsidR="005A07CF" w:rsidRDefault="005A07CF" w:rsidP="005A07CF">
            <w:r>
              <w:t>playtime.</w:t>
            </w:r>
          </w:p>
        </w:tc>
        <w:tc>
          <w:tcPr>
            <w:tcW w:w="6379" w:type="dxa"/>
          </w:tcPr>
          <w:p w:rsidR="00DB4F7F" w:rsidRDefault="00DB4F7F" w:rsidP="00DB4F7F">
            <w:r>
              <w:t>Behaviour to be reported on My Concern by class teacher and Deputy/EYFS Lead</w:t>
            </w:r>
          </w:p>
          <w:p w:rsidR="005A07CF" w:rsidRDefault="00DB4F7F" w:rsidP="00DB4F7F">
            <w:r>
              <w:t>member with further actions noted and implemented.</w:t>
            </w:r>
          </w:p>
        </w:tc>
      </w:tr>
      <w:tr w:rsidR="002643B3" w:rsidTr="002643B3">
        <w:tc>
          <w:tcPr>
            <w:tcW w:w="704" w:type="dxa"/>
          </w:tcPr>
          <w:p w:rsidR="005A07CF" w:rsidRDefault="005A07CF">
            <w:r>
              <w:t>4</w:t>
            </w:r>
          </w:p>
        </w:tc>
        <w:tc>
          <w:tcPr>
            <w:tcW w:w="5675" w:type="dxa"/>
          </w:tcPr>
          <w:p w:rsidR="00DB4F7F" w:rsidRDefault="00DB4F7F" w:rsidP="00DB4F7F">
            <w:r>
              <w:t>Persistent stage 3 behaviour</w:t>
            </w:r>
          </w:p>
          <w:p w:rsidR="005A07CF" w:rsidRDefault="00DB4F7F" w:rsidP="00DB4F7F">
            <w:r>
              <w:t>Bullying</w:t>
            </w:r>
          </w:p>
          <w:p w:rsidR="00DB4F7F" w:rsidRDefault="00DB4F7F" w:rsidP="00DB4F7F">
            <w:r>
              <w:t>Fighting</w:t>
            </w:r>
          </w:p>
          <w:p w:rsidR="00DB4F7F" w:rsidRDefault="00DB4F7F" w:rsidP="00DB4F7F">
            <w:r>
              <w:t>Racism/homophobic comments</w:t>
            </w:r>
          </w:p>
          <w:p w:rsidR="00DB4F7F" w:rsidRDefault="00DB4F7F" w:rsidP="00DB4F7F">
            <w:r>
              <w:t>Very serious challenge to authority</w:t>
            </w:r>
          </w:p>
          <w:p w:rsidR="00DB4F7F" w:rsidRDefault="00DB4F7F" w:rsidP="00DB4F7F">
            <w:r>
              <w:t>Leaving school without permission</w:t>
            </w:r>
          </w:p>
        </w:tc>
        <w:tc>
          <w:tcPr>
            <w:tcW w:w="2410" w:type="dxa"/>
          </w:tcPr>
          <w:p w:rsidR="00DB4F7F" w:rsidRDefault="00DB4F7F" w:rsidP="00DB4F7F">
            <w:r>
              <w:t xml:space="preserve">Class teacher / </w:t>
            </w:r>
            <w:proofErr w:type="gramStart"/>
            <w:r>
              <w:t xml:space="preserve">SLT </w:t>
            </w:r>
            <w:r w:rsidRPr="00DB4F7F">
              <w:t xml:space="preserve"> to</w:t>
            </w:r>
            <w:proofErr w:type="gramEnd"/>
            <w:r w:rsidRPr="00DB4F7F">
              <w:t xml:space="preserve"> investigate.</w:t>
            </w:r>
          </w:p>
          <w:p w:rsidR="00DB4F7F" w:rsidRDefault="00DB4F7F" w:rsidP="00DB4F7F">
            <w:r>
              <w:t xml:space="preserve">Meeting scheduled with parents </w:t>
            </w:r>
          </w:p>
          <w:p w:rsidR="00DB4F7F" w:rsidRDefault="00DB4F7F" w:rsidP="00DB4F7F">
            <w:r>
              <w:t>Reflection sheet with SLT during playtime.</w:t>
            </w:r>
          </w:p>
          <w:p w:rsidR="005A07CF" w:rsidRDefault="00DB4F7F" w:rsidP="00DB4F7F">
            <w:r>
              <w:lastRenderedPageBreak/>
              <w:t xml:space="preserve">Fixed period of internal exclusion </w:t>
            </w:r>
            <w:r w:rsidR="00B23EF0">
              <w:t>to be applied.</w:t>
            </w:r>
          </w:p>
        </w:tc>
        <w:tc>
          <w:tcPr>
            <w:tcW w:w="6379" w:type="dxa"/>
          </w:tcPr>
          <w:p w:rsidR="00DB4F7F" w:rsidRDefault="00DB4F7F" w:rsidP="00DB4F7F">
            <w:r>
              <w:lastRenderedPageBreak/>
              <w:t>Situation to be monitored by teacher and KSL.</w:t>
            </w:r>
          </w:p>
          <w:p w:rsidR="005A07CF" w:rsidRDefault="00DB4F7F" w:rsidP="00DB4F7F">
            <w:r>
              <w:t>Actions to be recorded on My Concern.</w:t>
            </w:r>
          </w:p>
          <w:p w:rsidR="00DB4F7F" w:rsidRDefault="00DB4F7F" w:rsidP="00DB4F7F">
            <w:r>
              <w:t>Meeting with parents and SLT.</w:t>
            </w:r>
          </w:p>
        </w:tc>
      </w:tr>
      <w:tr w:rsidR="002643B3" w:rsidTr="002643B3">
        <w:tc>
          <w:tcPr>
            <w:tcW w:w="704" w:type="dxa"/>
          </w:tcPr>
          <w:p w:rsidR="005A07CF" w:rsidRDefault="005A07CF">
            <w:r>
              <w:lastRenderedPageBreak/>
              <w:t>5</w:t>
            </w:r>
          </w:p>
        </w:tc>
        <w:tc>
          <w:tcPr>
            <w:tcW w:w="5675" w:type="dxa"/>
          </w:tcPr>
          <w:p w:rsidR="00DB4F7F" w:rsidRDefault="00DB4F7F" w:rsidP="00DB4F7F">
            <w:r>
              <w:t>Persistent stage 4 behaviour</w:t>
            </w:r>
          </w:p>
          <w:p w:rsidR="00DB4F7F" w:rsidRDefault="00DB4F7F" w:rsidP="00DB4F7F">
            <w:r>
              <w:t>Persistent verbal abuse to a member of staff</w:t>
            </w:r>
          </w:p>
          <w:p w:rsidR="00DB4F7F" w:rsidRDefault="00DB4F7F" w:rsidP="00DB4F7F">
            <w:r>
              <w:t>Physical abuse to any member of staff or pupil</w:t>
            </w:r>
          </w:p>
          <w:p w:rsidR="00DB4F7F" w:rsidRDefault="00DB4F7F" w:rsidP="00DB4F7F">
            <w:r>
              <w:t>Malicious physical assault on another pupil or member</w:t>
            </w:r>
          </w:p>
          <w:p w:rsidR="005A07CF" w:rsidRDefault="00DB4F7F" w:rsidP="00DB4F7F">
            <w:r>
              <w:t>of staff</w:t>
            </w:r>
          </w:p>
        </w:tc>
        <w:tc>
          <w:tcPr>
            <w:tcW w:w="2410" w:type="dxa"/>
          </w:tcPr>
          <w:p w:rsidR="00B23EF0" w:rsidRDefault="00B23EF0" w:rsidP="00B23EF0">
            <w:r>
              <w:t xml:space="preserve">Class teacher / </w:t>
            </w:r>
            <w:proofErr w:type="gramStart"/>
            <w:r>
              <w:t>SLT  to</w:t>
            </w:r>
            <w:proofErr w:type="gramEnd"/>
            <w:r>
              <w:t xml:space="preserve"> investigate.</w:t>
            </w:r>
          </w:p>
          <w:p w:rsidR="00B23EF0" w:rsidRDefault="00B23EF0" w:rsidP="00B23EF0">
            <w:r>
              <w:t xml:space="preserve">Meeting scheduled with parents </w:t>
            </w:r>
          </w:p>
          <w:p w:rsidR="00B23EF0" w:rsidRDefault="00B23EF0" w:rsidP="00B23EF0">
            <w:r>
              <w:t>Reflection sheet with SLT during playtime.</w:t>
            </w:r>
          </w:p>
          <w:p w:rsidR="00B23EF0" w:rsidRDefault="00B23EF0" w:rsidP="00B23EF0">
            <w:r>
              <w:t>Fixed period of internal exclusion or</w:t>
            </w:r>
          </w:p>
          <w:p w:rsidR="005A07CF" w:rsidRDefault="00B23EF0" w:rsidP="00B23EF0">
            <w:r>
              <w:t>external inclusion to be applied.</w:t>
            </w:r>
          </w:p>
        </w:tc>
        <w:tc>
          <w:tcPr>
            <w:tcW w:w="6379" w:type="dxa"/>
          </w:tcPr>
          <w:p w:rsidR="00B23EF0" w:rsidRDefault="00B23EF0" w:rsidP="00B23EF0">
            <w:r>
              <w:t xml:space="preserve">Situation to be monitored by teachers, SLT and </w:t>
            </w:r>
            <w:proofErr w:type="spellStart"/>
            <w:r>
              <w:t>Headteacher</w:t>
            </w:r>
            <w:proofErr w:type="spellEnd"/>
            <w:r>
              <w:t>.</w:t>
            </w:r>
          </w:p>
          <w:p w:rsidR="005A07CF" w:rsidRDefault="00B23EF0" w:rsidP="00B23EF0">
            <w:r>
              <w:t>SLT to call to inform parents and arrange a meeting with them.</w:t>
            </w:r>
          </w:p>
          <w:p w:rsidR="00B23EF0" w:rsidRDefault="00B23EF0" w:rsidP="00B23EF0">
            <w:r>
              <w:t>Referral for possible external support.</w:t>
            </w:r>
          </w:p>
        </w:tc>
      </w:tr>
      <w:tr w:rsidR="002643B3" w:rsidTr="002643B3">
        <w:tc>
          <w:tcPr>
            <w:tcW w:w="704" w:type="dxa"/>
          </w:tcPr>
          <w:p w:rsidR="00B23EF0" w:rsidRDefault="00B23EF0" w:rsidP="00B23EF0">
            <w:r>
              <w:t>6</w:t>
            </w:r>
          </w:p>
        </w:tc>
        <w:tc>
          <w:tcPr>
            <w:tcW w:w="5675" w:type="dxa"/>
          </w:tcPr>
          <w:p w:rsidR="00B23EF0" w:rsidRDefault="00B23EF0" w:rsidP="00B23EF0">
            <w:r w:rsidRPr="00995D3E">
              <w:t xml:space="preserve">Repeated stage 5 behaviours </w:t>
            </w:r>
          </w:p>
          <w:p w:rsidR="00B23EF0" w:rsidRDefault="00B23EF0" w:rsidP="00B23EF0">
            <w:r w:rsidRPr="00995D3E">
              <w:t xml:space="preserve">. </w:t>
            </w:r>
          </w:p>
        </w:tc>
        <w:tc>
          <w:tcPr>
            <w:tcW w:w="2410" w:type="dxa"/>
          </w:tcPr>
          <w:p w:rsidR="00B23EF0" w:rsidRDefault="00B23EF0" w:rsidP="00B23EF0">
            <w:r w:rsidRPr="00995D3E">
              <w:t xml:space="preserve">Reported to SLT </w:t>
            </w:r>
          </w:p>
        </w:tc>
        <w:tc>
          <w:tcPr>
            <w:tcW w:w="6379" w:type="dxa"/>
          </w:tcPr>
          <w:p w:rsidR="00B23EF0" w:rsidRDefault="00B23EF0" w:rsidP="00B23EF0">
            <w:r w:rsidRPr="00995D3E">
              <w:t xml:space="preserve">Same as stage 5. </w:t>
            </w:r>
          </w:p>
        </w:tc>
      </w:tr>
    </w:tbl>
    <w:p w:rsidR="002643B3" w:rsidRDefault="002643B3" w:rsidP="00B23EF0">
      <w:pPr>
        <w:spacing w:after="0"/>
      </w:pPr>
    </w:p>
    <w:p w:rsidR="00B23EF0" w:rsidRDefault="00B23EF0" w:rsidP="00B23EF0">
      <w:pPr>
        <w:spacing w:after="0"/>
      </w:pPr>
      <w:r>
        <w:t xml:space="preserve">All the above consequences are put in place at the discretion of the </w:t>
      </w:r>
      <w:proofErr w:type="spellStart"/>
      <w:r>
        <w:t>Headteacher</w:t>
      </w:r>
      <w:proofErr w:type="spellEnd"/>
      <w:r>
        <w:t>, and the context and child’s needs will be fully considered when consequences are applied. Children may be on an individual behaviour plan separate to this graduated response dependent on needs.</w:t>
      </w:r>
    </w:p>
    <w:p w:rsidR="002643B3" w:rsidRDefault="002643B3" w:rsidP="00B23EF0">
      <w:pPr>
        <w:spacing w:after="0"/>
      </w:pPr>
    </w:p>
    <w:p w:rsidR="002643B3" w:rsidRDefault="002643B3" w:rsidP="00B23EF0">
      <w:pPr>
        <w:spacing w:after="0"/>
      </w:pPr>
    </w:p>
    <w:p w:rsidR="00B23EF0" w:rsidRDefault="00B23EF0" w:rsidP="00B23EF0">
      <w:pPr>
        <w:spacing w:after="0"/>
      </w:pPr>
      <w:r>
        <w:t>Consequences:</w:t>
      </w:r>
    </w:p>
    <w:p w:rsidR="00B23EF0" w:rsidRDefault="00B23EF0" w:rsidP="00B23EF0">
      <w:pPr>
        <w:spacing w:after="0"/>
      </w:pPr>
      <w:r>
        <w:t>Please use logical consequences where possible.</w:t>
      </w:r>
    </w:p>
    <w:p w:rsidR="002643B3" w:rsidRDefault="002643B3" w:rsidP="00B23EF0">
      <w:pPr>
        <w:spacing w:after="0"/>
      </w:pPr>
    </w:p>
    <w:p w:rsidR="00B23EF0" w:rsidRDefault="00B23EF0" w:rsidP="00B23EF0">
      <w:pPr>
        <w:spacing w:after="0"/>
      </w:pPr>
      <w:r>
        <w:t>Examples:</w:t>
      </w:r>
    </w:p>
    <w:p w:rsidR="00B23EF0" w:rsidRDefault="00B23EF0" w:rsidP="00B23EF0">
      <w:pPr>
        <w:spacing w:after="0"/>
      </w:pPr>
      <w:r>
        <w:t>If you choose to break something, you will fix it.</w:t>
      </w:r>
    </w:p>
    <w:p w:rsidR="00B23EF0" w:rsidRDefault="00B23EF0" w:rsidP="00B23EF0">
      <w:pPr>
        <w:spacing w:after="0"/>
      </w:pPr>
      <w:r>
        <w:t>You chose to make a mess; you will clean it.</w:t>
      </w:r>
    </w:p>
    <w:p w:rsidR="00B23EF0" w:rsidRDefault="00B23EF0" w:rsidP="00B23EF0">
      <w:pPr>
        <w:spacing w:after="0"/>
      </w:pPr>
      <w:r>
        <w:t>You chose not to complete work, you will do it now.</w:t>
      </w:r>
    </w:p>
    <w:p w:rsidR="00B23EF0" w:rsidRDefault="00B23EF0" w:rsidP="00B23EF0">
      <w:pPr>
        <w:spacing w:after="0"/>
      </w:pPr>
      <w:r>
        <w:t>You hurt someone’s feelings; you help fix them.</w:t>
      </w:r>
    </w:p>
    <w:p w:rsidR="00B23EF0" w:rsidRDefault="00B23EF0" w:rsidP="00B23EF0">
      <w:pPr>
        <w:spacing w:after="0"/>
      </w:pPr>
      <w:r>
        <w:t>You do not use materials appropriately; you won’t use it (for a short period of time).</w:t>
      </w:r>
    </w:p>
    <w:p w:rsidR="00B23EF0" w:rsidRDefault="00B23EF0" w:rsidP="00B23EF0">
      <w:pPr>
        <w:spacing w:after="0"/>
      </w:pPr>
    </w:p>
    <w:p w:rsidR="003E0E4B" w:rsidRDefault="00B23EF0" w:rsidP="00B23EF0">
      <w:pPr>
        <w:spacing w:after="0"/>
      </w:pPr>
      <w:r>
        <w:t>When needed, the children can step out of class to regulate their feelings using Zones of Regulation Station, they should be followed out promptly to complete a restorative conversation.</w:t>
      </w:r>
    </w:p>
    <w:p w:rsidR="002643B3" w:rsidRDefault="002643B3" w:rsidP="00B23EF0">
      <w:pPr>
        <w:spacing w:after="0"/>
      </w:pPr>
    </w:p>
    <w:p w:rsidR="002643B3" w:rsidRDefault="002643B3" w:rsidP="00B23EF0">
      <w:pPr>
        <w:spacing w:after="0"/>
      </w:pPr>
    </w:p>
    <w:p w:rsidR="002643B3" w:rsidRDefault="002643B3" w:rsidP="00B23EF0">
      <w:pPr>
        <w:spacing w:after="0"/>
      </w:pPr>
    </w:p>
    <w:p w:rsidR="002643B3" w:rsidRDefault="002643B3" w:rsidP="00B23EF0">
      <w:pPr>
        <w:spacing w:after="0"/>
      </w:pPr>
    </w:p>
    <w:sectPr w:rsidR="002643B3" w:rsidSect="002643B3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7CF"/>
    <w:rsid w:val="002643B3"/>
    <w:rsid w:val="003267F6"/>
    <w:rsid w:val="003E0E4B"/>
    <w:rsid w:val="005A07CF"/>
    <w:rsid w:val="00B23EF0"/>
    <w:rsid w:val="00C21417"/>
    <w:rsid w:val="00DB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0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0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F20E853F</Template>
  <TotalTime>541</TotalTime>
  <Pages>3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Hatch</dc:creator>
  <cp:keywords/>
  <dc:description/>
  <cp:lastModifiedBy>Carly Hatch</cp:lastModifiedBy>
  <cp:revision>2</cp:revision>
  <dcterms:created xsi:type="dcterms:W3CDTF">2024-07-21T20:25:00Z</dcterms:created>
  <dcterms:modified xsi:type="dcterms:W3CDTF">2024-09-19T11:53:00Z</dcterms:modified>
</cp:coreProperties>
</file>